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984C7F" w14:paraId="12814C65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8CF8A0E" w14:textId="6C026CE3" w:rsidR="003D1B71" w:rsidRPr="00A226FD" w:rsidRDefault="00534D69" w:rsidP="00A226FD">
            <w:bookmarkStart w:id="0" w:name="_GoBack" w:colFirst="1" w:colLast="1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182ACA" wp14:editId="028F8245">
                  <wp:simplePos x="0" y="0"/>
                  <wp:positionH relativeFrom="column">
                    <wp:posOffset>-73478</wp:posOffset>
                  </wp:positionH>
                  <wp:positionV relativeFrom="paragraph">
                    <wp:posOffset>544</wp:posOffset>
                  </wp:positionV>
                  <wp:extent cx="2179320" cy="2163445"/>
                  <wp:effectExtent l="0" t="0" r="0" b="8255"/>
                  <wp:wrapTopAndBottom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634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CF014A0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  <w:sz w:val="2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1541A4A" w14:textId="77777777" w:rsidR="003D1B71" w:rsidRPr="00984C7F" w:rsidRDefault="00756D80" w:rsidP="00756D80">
            <w:pPr>
              <w:pStyle w:val="Title"/>
              <w:rPr>
                <w:sz w:val="52"/>
              </w:rPr>
            </w:pPr>
            <w:r w:rsidRPr="00A226FD">
              <w:rPr>
                <w:rFonts w:cs="Arial"/>
                <w:sz w:val="52"/>
              </w:rPr>
              <w:t>Kanan</w:t>
            </w:r>
            <w:r w:rsidRPr="00A226FD">
              <w:rPr>
                <w:sz w:val="52"/>
              </w:rPr>
              <w:t>/K</w:t>
            </w:r>
            <w:r w:rsidRPr="00A226FD">
              <w:rPr>
                <w:rFonts w:asciiTheme="minorHAnsi" w:hAnsiTheme="minorHAnsi" w:cs="Arial"/>
                <w:sz w:val="52"/>
                <w:lang w:val="az-Latn-AZ"/>
              </w:rPr>
              <w:t>ə</w:t>
            </w:r>
            <w:r w:rsidRPr="00A226FD">
              <w:rPr>
                <w:rFonts w:cs="Arial"/>
                <w:sz w:val="52"/>
                <w:lang w:val="az-Latn-AZ"/>
              </w:rPr>
              <w:t>nan</w:t>
            </w:r>
            <w:r w:rsidR="003D1B71" w:rsidRPr="00984C7F">
              <w:rPr>
                <w:sz w:val="52"/>
              </w:rPr>
              <w:br/>
            </w:r>
            <w:r w:rsidRPr="00984C7F">
              <w:rPr>
                <w:sz w:val="52"/>
              </w:rPr>
              <w:t>Ramazanli/Ramazanlı</w:t>
            </w:r>
          </w:p>
        </w:tc>
      </w:tr>
      <w:tr w:rsidR="003D1B71" w:rsidRPr="00984C7F" w14:paraId="2F90768A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55C8B6C" w14:textId="77777777" w:rsidR="003D1B71" w:rsidRPr="00984C7F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A5D6D36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  <w:sz w:val="28"/>
              </w:rPr>
              <w:id w:val="1196195576"/>
              <w:placeholder>
                <w:docPart w:val="64D1BFEF945749F7A30E4B22AE2089AA"/>
              </w:placeholder>
              <w:temporary/>
              <w:showingPlcHdr/>
              <w15:appearance w15:val="hidden"/>
            </w:sdtPr>
            <w:sdtEndPr/>
            <w:sdtContent>
              <w:p w14:paraId="7D3390EF" w14:textId="77777777" w:rsidR="003D1B71" w:rsidRPr="00984C7F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8"/>
                  </w:rPr>
                </w:pPr>
                <w:r w:rsidRPr="00984C7F">
                  <w:rPr>
                    <w:sz w:val="28"/>
                  </w:rPr>
                  <w:t>Experience</w:t>
                </w:r>
              </w:p>
            </w:sdtContent>
          </w:sdt>
          <w:p w14:paraId="3E4C20F4" w14:textId="77777777" w:rsidR="003D1B71" w:rsidRPr="00984C7F" w:rsidRDefault="00756D80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984C7F">
              <w:rPr>
                <w:rFonts w:ascii="Calibri" w:hAnsi="Calibri" w:cs="Calibri"/>
                <w:sz w:val="20"/>
              </w:rPr>
              <w:t>01/2018</w:t>
            </w:r>
            <w:r w:rsidR="003D1B71" w:rsidRPr="00984C7F">
              <w:rPr>
                <w:rFonts w:ascii="Calibri" w:hAnsi="Calibri" w:cs="Calibri"/>
                <w:sz w:val="20"/>
              </w:rPr>
              <w:t>–</w:t>
            </w:r>
            <w:r w:rsidRPr="00984C7F">
              <w:rPr>
                <w:rFonts w:ascii="Calibri" w:hAnsi="Calibri" w:cs="Calibri"/>
                <w:sz w:val="20"/>
              </w:rPr>
              <w:t>01/2019</w:t>
            </w:r>
          </w:p>
          <w:p w14:paraId="0998FB7F" w14:textId="5D7953F9" w:rsidR="003D1B71" w:rsidRPr="00984C7F" w:rsidRDefault="003D1B71" w:rsidP="00AC6C7E">
            <w:pPr>
              <w:pStyle w:val="Experience"/>
              <w:rPr>
                <w:rFonts w:ascii="Calibri" w:hAnsi="Calibri" w:cs="Calibri"/>
                <w:sz w:val="24"/>
              </w:rPr>
            </w:pPr>
            <w:r w:rsidRPr="00984C7F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984C7F">
              <w:rPr>
                <w:rFonts w:ascii="Calibri" w:hAnsi="Calibri" w:cs="Calibri"/>
                <w:sz w:val="24"/>
              </w:rPr>
              <w:t xml:space="preserve"> </w:t>
            </w:r>
            <w:r w:rsidR="00756D80" w:rsidRPr="00984C7F">
              <w:rPr>
                <w:rFonts w:ascii="Calibri" w:hAnsi="Calibri" w:cs="Calibri"/>
                <w:sz w:val="24"/>
              </w:rPr>
              <w:t>intern</w:t>
            </w:r>
            <w:r w:rsidRPr="00984C7F">
              <w:rPr>
                <w:rFonts w:ascii="Calibri" w:hAnsi="Calibri" w:cs="Calibri"/>
                <w:sz w:val="24"/>
              </w:rPr>
              <w:t xml:space="preserve"> </w:t>
            </w:r>
            <w:r w:rsidRPr="00984C7F">
              <w:rPr>
                <w:rStyle w:val="Strong"/>
                <w:rFonts w:ascii="Calibri" w:hAnsi="Calibri" w:cs="Calibri"/>
                <w:sz w:val="24"/>
              </w:rPr>
              <w:t>•</w:t>
            </w:r>
            <w:r w:rsidRPr="00984C7F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="00756D80" w:rsidRPr="00984C7F">
              <w:rPr>
                <w:rFonts w:ascii="Calibri" w:hAnsi="Calibri" w:cs="Calibri"/>
                <w:sz w:val="24"/>
              </w:rPr>
              <w:t>Esodent</w:t>
            </w:r>
            <w:proofErr w:type="spellEnd"/>
          </w:p>
          <w:p w14:paraId="4CF4FC38" w14:textId="742BC972" w:rsidR="003D1B71" w:rsidRPr="00984C7F" w:rsidRDefault="00756D80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984C7F">
              <w:rPr>
                <w:rFonts w:ascii="Calibri" w:hAnsi="Calibri" w:cs="Calibri"/>
                <w:sz w:val="20"/>
              </w:rPr>
              <w:t>01/2019</w:t>
            </w:r>
            <w:r w:rsidR="003D1B71" w:rsidRPr="00984C7F">
              <w:rPr>
                <w:rFonts w:ascii="Calibri" w:hAnsi="Calibri" w:cs="Calibri"/>
                <w:sz w:val="20"/>
              </w:rPr>
              <w:t>–</w:t>
            </w:r>
            <w:r w:rsidRPr="00984C7F">
              <w:rPr>
                <w:rFonts w:ascii="Calibri" w:hAnsi="Calibri" w:cs="Calibri"/>
                <w:sz w:val="20"/>
              </w:rPr>
              <w:t>0</w:t>
            </w:r>
            <w:r w:rsidR="00DA79D8">
              <w:rPr>
                <w:rFonts w:ascii="Calibri" w:hAnsi="Calibri" w:cs="Calibri"/>
                <w:sz w:val="20"/>
              </w:rPr>
              <w:t>6</w:t>
            </w:r>
            <w:r w:rsidRPr="00984C7F">
              <w:rPr>
                <w:rFonts w:ascii="Calibri" w:hAnsi="Calibri" w:cs="Calibri"/>
                <w:sz w:val="20"/>
              </w:rPr>
              <w:t>/2019</w:t>
            </w:r>
          </w:p>
          <w:p w14:paraId="6D7CDC50" w14:textId="77225AF4" w:rsidR="003D1B71" w:rsidRDefault="00171692" w:rsidP="00AC6C7E">
            <w:pPr>
              <w:pStyle w:val="Experience"/>
              <w:rPr>
                <w:rFonts w:ascii="Calibri" w:hAnsi="Calibri" w:cs="Calibri"/>
                <w:sz w:val="24"/>
              </w:rPr>
            </w:pPr>
            <w:r w:rsidRPr="00984C7F">
              <w:rPr>
                <w:rStyle w:val="Strong"/>
                <w:rFonts w:ascii="Calibri" w:hAnsi="Calibri" w:cs="Calibri"/>
                <w:sz w:val="24"/>
              </w:rPr>
              <w:t>•</w:t>
            </w:r>
            <w:r>
              <w:rPr>
                <w:rStyle w:val="Strong"/>
                <w:rFonts w:ascii="Calibri" w:hAnsi="Calibri" w:cs="Calibri"/>
                <w:sz w:val="24"/>
              </w:rPr>
              <w:t xml:space="preserve"> </w:t>
            </w:r>
            <w:r w:rsidR="00756D80" w:rsidRPr="00984C7F">
              <w:rPr>
                <w:rFonts w:ascii="Calibri" w:hAnsi="Calibri" w:cs="Calibri"/>
                <w:sz w:val="24"/>
              </w:rPr>
              <w:t>Luks-dent</w:t>
            </w:r>
          </w:p>
          <w:p w14:paraId="162B3825" w14:textId="5730DCAA" w:rsidR="00171692" w:rsidRPr="00984C7F" w:rsidRDefault="00171692" w:rsidP="00171692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</w:t>
            </w:r>
            <w:r w:rsidRPr="00984C7F">
              <w:rPr>
                <w:rFonts w:ascii="Calibri" w:hAnsi="Calibri" w:cs="Calibri"/>
                <w:sz w:val="20"/>
              </w:rPr>
              <w:t>/2019–</w:t>
            </w:r>
            <w:r>
              <w:rPr>
                <w:rFonts w:ascii="Calibri" w:hAnsi="Calibri" w:cs="Calibri"/>
                <w:sz w:val="20"/>
              </w:rPr>
              <w:t>12</w:t>
            </w:r>
            <w:r w:rsidRPr="00984C7F">
              <w:rPr>
                <w:rFonts w:ascii="Calibri" w:hAnsi="Calibri" w:cs="Calibri"/>
                <w:sz w:val="20"/>
              </w:rPr>
              <w:t>/2019</w:t>
            </w:r>
          </w:p>
          <w:p w14:paraId="6E72B796" w14:textId="5AAF2CD1" w:rsidR="003D1B71" w:rsidRPr="00B072EB" w:rsidRDefault="00171692" w:rsidP="00B072EB">
            <w:pPr>
              <w:pStyle w:val="Experience"/>
              <w:rPr>
                <w:lang w:val="az-Latn-AZ"/>
              </w:rPr>
            </w:pPr>
            <w:r w:rsidRPr="00984C7F">
              <w:rPr>
                <w:rStyle w:val="Strong"/>
                <w:rFonts w:ascii="Calibri" w:hAnsi="Calibri" w:cs="Calibri"/>
                <w:sz w:val="24"/>
              </w:rPr>
              <w:t>•</w:t>
            </w:r>
            <w:r>
              <w:rPr>
                <w:rStyle w:val="Strong"/>
                <w:rFonts w:ascii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</w:rPr>
              <w:t>Azərbaycan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</w:rPr>
              <w:t>Sənaye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</w:rPr>
              <w:t>Sığorta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ASC</w:t>
            </w:r>
          </w:p>
          <w:sdt>
            <w:sdtPr>
              <w:rPr>
                <w:rFonts w:ascii="Calibri" w:hAnsi="Calibri" w:cs="Calibri"/>
                <w:color w:val="0072C7"/>
                <w:sz w:val="28"/>
              </w:rPr>
              <w:id w:val="-1554227259"/>
              <w:placeholder>
                <w:docPart w:val="E1B744E453564095B87ED40507756743"/>
              </w:placeholder>
              <w:temporary/>
              <w:showingPlcHdr/>
              <w15:appearance w15:val="hidden"/>
            </w:sdtPr>
            <w:sdtEndPr/>
            <w:sdtContent>
              <w:p w14:paraId="41F9DF84" w14:textId="77777777" w:rsidR="003D1B71" w:rsidRPr="00984C7F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  <w:sz w:val="28"/>
                  </w:rPr>
                </w:pPr>
                <w:r w:rsidRPr="00984C7F">
                  <w:rPr>
                    <w:sz w:val="28"/>
                  </w:rPr>
                  <w:t>Education</w:t>
                </w:r>
              </w:p>
            </w:sdtContent>
          </w:sdt>
          <w:p w14:paraId="2A00A5B1" w14:textId="77777777" w:rsidR="003D1B71" w:rsidRPr="00984C7F" w:rsidRDefault="00756D80" w:rsidP="00353B60">
            <w:pPr>
              <w:pStyle w:val="SchoolName"/>
              <w:rPr>
                <w:sz w:val="24"/>
              </w:rPr>
            </w:pPr>
            <w:r w:rsidRPr="00984C7F">
              <w:rPr>
                <w:sz w:val="24"/>
              </w:rPr>
              <w:t>Azerbaijan Medical University</w:t>
            </w:r>
            <w:r w:rsidR="003D1B71" w:rsidRPr="00984C7F">
              <w:rPr>
                <w:sz w:val="24"/>
              </w:rPr>
              <w:t xml:space="preserve">, </w:t>
            </w:r>
            <w:proofErr w:type="gramStart"/>
            <w:r w:rsidRPr="00984C7F">
              <w:rPr>
                <w:sz w:val="24"/>
              </w:rPr>
              <w:t>Baku,Azerbaijan</w:t>
            </w:r>
            <w:proofErr w:type="gramEnd"/>
          </w:p>
          <w:p w14:paraId="75E14FDD" w14:textId="6DBDB2AF" w:rsidR="003D1B71" w:rsidRPr="00984C7F" w:rsidRDefault="00756D80" w:rsidP="00AC6C7E">
            <w:pPr>
              <w:pStyle w:val="ListBullet"/>
              <w:rPr>
                <w:rFonts w:ascii="Calibri" w:hAnsi="Calibri" w:cs="Calibri"/>
                <w:sz w:val="24"/>
              </w:rPr>
            </w:pPr>
            <w:r w:rsidRPr="00984C7F">
              <w:rPr>
                <w:rFonts w:ascii="Calibri" w:hAnsi="Calibri" w:cs="Calibri"/>
                <w:sz w:val="24"/>
              </w:rPr>
              <w:t>2011-2016</w:t>
            </w:r>
          </w:p>
          <w:p w14:paraId="556794AB" w14:textId="77777777" w:rsidR="006C0A8B" w:rsidRDefault="006C0A8B" w:rsidP="006C0A8B">
            <w:pPr>
              <w:rPr>
                <w:rFonts w:ascii="Calibri" w:hAnsi="Calibri" w:cs="Calibri"/>
                <w:color w:val="0072C7"/>
                <w:sz w:val="28"/>
              </w:rPr>
            </w:pPr>
          </w:p>
          <w:p w14:paraId="099961BF" w14:textId="1975C086" w:rsidR="003D1B71" w:rsidRPr="006C0A8B" w:rsidRDefault="00967D6E" w:rsidP="006C0A8B">
            <w:pPr>
              <w:rPr>
                <w:rFonts w:ascii="Calibri" w:hAnsi="Calibri" w:cs="Calibri"/>
                <w:sz w:val="24"/>
              </w:rPr>
            </w:pPr>
            <w:r w:rsidRPr="00984C7F">
              <w:rPr>
                <w:rFonts w:ascii="Calibri" w:hAnsi="Calibri" w:cs="Calibri"/>
                <w:color w:val="0072C7"/>
                <w:sz w:val="28"/>
              </w:rPr>
              <w:t>Skills</w:t>
            </w:r>
          </w:p>
          <w:p w14:paraId="5C477FE7" w14:textId="77777777" w:rsidR="00967D6E" w:rsidRPr="00984C7F" w:rsidRDefault="00967D6E" w:rsidP="00AC6C7E">
            <w:pPr>
              <w:rPr>
                <w:rFonts w:ascii="Calibri" w:hAnsi="Calibri" w:cs="Calibri"/>
                <w:sz w:val="24"/>
              </w:rPr>
            </w:pPr>
          </w:p>
          <w:p w14:paraId="3E029E81" w14:textId="77777777" w:rsidR="003D1B71" w:rsidRPr="00984C7F" w:rsidRDefault="00984C7F" w:rsidP="00967D6E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</w:rPr>
            </w:pPr>
            <w:r w:rsidRPr="00984C7F">
              <w:rPr>
                <w:rFonts w:ascii="Calibri" w:hAnsi="Calibri" w:cs="Calibri"/>
                <w:sz w:val="28"/>
              </w:rPr>
              <w:t>Microsoft Office</w:t>
            </w:r>
          </w:p>
          <w:p w14:paraId="05878FB0" w14:textId="77777777" w:rsidR="00984C7F" w:rsidRPr="00984C7F" w:rsidRDefault="00984C7F" w:rsidP="00967D6E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8"/>
              </w:rPr>
              <w:t>Analytical Skills</w:t>
            </w:r>
          </w:p>
          <w:p w14:paraId="3C9FF7BA" w14:textId="77777777" w:rsidR="00984C7F" w:rsidRPr="00984C7F" w:rsidRDefault="00984C7F" w:rsidP="00967D6E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8"/>
              </w:rPr>
              <w:t>Customer satisfaction</w:t>
            </w:r>
          </w:p>
          <w:p w14:paraId="5FEF7B87" w14:textId="77777777" w:rsidR="00984C7F" w:rsidRPr="00984C7F" w:rsidRDefault="00984C7F" w:rsidP="00967D6E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8"/>
              </w:rPr>
              <w:t xml:space="preserve">English </w:t>
            </w:r>
          </w:p>
          <w:p w14:paraId="0162C589" w14:textId="77777777" w:rsidR="00984C7F" w:rsidRPr="00984C7F" w:rsidRDefault="00984C7F" w:rsidP="00967D6E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8"/>
              </w:rPr>
              <w:t>Management</w:t>
            </w:r>
          </w:p>
          <w:p w14:paraId="4540C3EE" w14:textId="77777777" w:rsidR="00984C7F" w:rsidRPr="00984C7F" w:rsidRDefault="00984C7F" w:rsidP="00984C7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2"/>
              </w:rPr>
            </w:pPr>
          </w:p>
          <w:p w14:paraId="60A94CEA" w14:textId="77777777" w:rsidR="003D1B71" w:rsidRPr="00984C7F" w:rsidRDefault="00984C7F" w:rsidP="00AC6C7E">
            <w:pPr>
              <w:pStyle w:val="Heading2"/>
              <w:rPr>
                <w:rFonts w:ascii="Calibri" w:hAnsi="Calibri" w:cs="Calibri"/>
                <w:color w:val="0072C7"/>
                <w:sz w:val="28"/>
              </w:rPr>
            </w:pPr>
            <w:r>
              <w:rPr>
                <w:rFonts w:ascii="Calibri" w:hAnsi="Calibri" w:cs="Calibri"/>
                <w:color w:val="0072C7"/>
                <w:sz w:val="28"/>
              </w:rPr>
              <w:t>About me</w:t>
            </w:r>
          </w:p>
          <w:p w14:paraId="59F88EF0" w14:textId="100A219F" w:rsidR="003D1B71" w:rsidRPr="00984C7F" w:rsidRDefault="00984C7F" w:rsidP="006C0A8B">
            <w:pPr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4"/>
              </w:rPr>
              <w:t>I am self – improving, autodidact, passionate, always learning, good with people</w:t>
            </w:r>
            <w:r w:rsidR="006C0A8B">
              <w:rPr>
                <w:rFonts w:ascii="Calibri" w:hAnsi="Calibri" w:cs="Calibri"/>
                <w:sz w:val="24"/>
              </w:rPr>
              <w:t>, Versatile</w:t>
            </w:r>
            <w:r>
              <w:rPr>
                <w:rFonts w:ascii="Calibri" w:hAnsi="Calibri" w:cs="Calibri"/>
                <w:sz w:val="24"/>
              </w:rPr>
              <w:t>. I don’t let my emotions</w:t>
            </w:r>
            <w:r w:rsidR="00A226FD">
              <w:rPr>
                <w:rFonts w:ascii="Calibri" w:hAnsi="Calibri" w:cs="Calibri"/>
                <w:sz w:val="24"/>
              </w:rPr>
              <w:t xml:space="preserve"> distract me.</w:t>
            </w:r>
            <w:r>
              <w:rPr>
                <w:rFonts w:ascii="Calibri" w:hAnsi="Calibri" w:cs="Calibri"/>
                <w:sz w:val="24"/>
              </w:rPr>
              <w:t xml:space="preserve">  I am actually a dentist but looking for a career change.</w:t>
            </w:r>
          </w:p>
        </w:tc>
      </w:tr>
      <w:tr w:rsidR="003D1B71" w:rsidRPr="00984C7F" w14:paraId="4A297410" w14:textId="77777777" w:rsidTr="003D1B71">
        <w:trPr>
          <w:trHeight w:val="1164"/>
        </w:trPr>
        <w:tc>
          <w:tcPr>
            <w:tcW w:w="720" w:type="dxa"/>
          </w:tcPr>
          <w:p w14:paraId="54204E72" w14:textId="77777777" w:rsidR="003D1B71" w:rsidRPr="00984C7F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2"/>
              </w:rPr>
            </w:pPr>
          </w:p>
        </w:tc>
        <w:tc>
          <w:tcPr>
            <w:tcW w:w="2942" w:type="dxa"/>
            <w:gridSpan w:val="2"/>
          </w:tcPr>
          <w:p w14:paraId="766E3BBC" w14:textId="77777777" w:rsidR="003D1B71" w:rsidRPr="00984C7F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2"/>
              </w:rPr>
            </w:pPr>
          </w:p>
        </w:tc>
        <w:tc>
          <w:tcPr>
            <w:tcW w:w="423" w:type="dxa"/>
            <w:vMerge/>
          </w:tcPr>
          <w:p w14:paraId="7DF690B5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771A61DE" w14:textId="77777777" w:rsidR="003D1B71" w:rsidRPr="00984C7F" w:rsidRDefault="003D1B71" w:rsidP="00222466">
            <w:pPr>
              <w:rPr>
                <w:sz w:val="24"/>
              </w:rPr>
            </w:pPr>
          </w:p>
        </w:tc>
      </w:tr>
      <w:tr w:rsidR="003D1B71" w:rsidRPr="00984C7F" w14:paraId="1D3A9098" w14:textId="77777777" w:rsidTr="003D1B71">
        <w:trPr>
          <w:trHeight w:val="543"/>
        </w:trPr>
        <w:tc>
          <w:tcPr>
            <w:tcW w:w="720" w:type="dxa"/>
          </w:tcPr>
          <w:p w14:paraId="335671BD" w14:textId="77777777" w:rsidR="003D1B71" w:rsidRPr="00984C7F" w:rsidRDefault="003D1B71" w:rsidP="006D79A8">
            <w:pPr>
              <w:pStyle w:val="Information"/>
              <w:jc w:val="center"/>
              <w:rPr>
                <w:noProof/>
                <w:sz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563708" w14:textId="77777777" w:rsidR="003D1B71" w:rsidRPr="00984C7F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sz w:val="22"/>
              </w:rPr>
            </w:pPr>
            <w:r w:rsidRPr="00984C7F"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932831" wp14:editId="2079C7F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F95506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62DCCE" w14:textId="77777777" w:rsidR="0012200D" w:rsidRDefault="00756D80" w:rsidP="00380FD1">
            <w:pPr>
              <w:pStyle w:val="Information"/>
              <w:rPr>
                <w:sz w:val="22"/>
              </w:rPr>
            </w:pPr>
            <w:proofErr w:type="spellStart"/>
            <w:r w:rsidRPr="00984C7F">
              <w:rPr>
                <w:sz w:val="22"/>
              </w:rPr>
              <w:t>Resulzade</w:t>
            </w:r>
            <w:proofErr w:type="spellEnd"/>
            <w:r w:rsidR="0012200D">
              <w:rPr>
                <w:sz w:val="22"/>
              </w:rPr>
              <w:t>, line 6,</w:t>
            </w:r>
          </w:p>
          <w:p w14:paraId="0489D972" w14:textId="0675A5B6" w:rsidR="003D1B71" w:rsidRPr="00984C7F" w:rsidRDefault="00756D80" w:rsidP="00380FD1">
            <w:pPr>
              <w:pStyle w:val="Information"/>
              <w:rPr>
                <w:sz w:val="22"/>
              </w:rPr>
            </w:pPr>
            <w:r w:rsidRPr="00984C7F">
              <w:rPr>
                <w:sz w:val="22"/>
              </w:rPr>
              <w:t>house 21</w:t>
            </w:r>
          </w:p>
          <w:p w14:paraId="37678BFC" w14:textId="77777777" w:rsidR="003D1B71" w:rsidRPr="00984C7F" w:rsidRDefault="00756D80" w:rsidP="00756D80">
            <w:pPr>
              <w:pStyle w:val="Information"/>
              <w:rPr>
                <w:sz w:val="22"/>
              </w:rPr>
            </w:pPr>
            <w:r w:rsidRPr="00984C7F">
              <w:rPr>
                <w:sz w:val="22"/>
              </w:rPr>
              <w:t>Baku, AZ1106</w:t>
            </w:r>
          </w:p>
        </w:tc>
        <w:tc>
          <w:tcPr>
            <w:tcW w:w="423" w:type="dxa"/>
            <w:vMerge/>
          </w:tcPr>
          <w:p w14:paraId="1A720469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231FFD06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633D5106" w14:textId="77777777" w:rsidTr="003D1B71">
        <w:trPr>
          <w:trHeight w:val="183"/>
        </w:trPr>
        <w:tc>
          <w:tcPr>
            <w:tcW w:w="720" w:type="dxa"/>
          </w:tcPr>
          <w:p w14:paraId="6AC9E0A5" w14:textId="77777777" w:rsidR="003D1B71" w:rsidRPr="00984C7F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DBC1A71" w14:textId="77777777" w:rsidR="003D1B71" w:rsidRPr="00984C7F" w:rsidRDefault="003D1B71" w:rsidP="00222466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423" w:type="dxa"/>
            <w:vMerge/>
          </w:tcPr>
          <w:p w14:paraId="144F4EAD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4189EC5C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42A30850" w14:textId="77777777" w:rsidTr="003D1B71">
        <w:trPr>
          <w:trHeight w:val="624"/>
        </w:trPr>
        <w:tc>
          <w:tcPr>
            <w:tcW w:w="720" w:type="dxa"/>
          </w:tcPr>
          <w:p w14:paraId="425A3795" w14:textId="77777777" w:rsidR="003D1B71" w:rsidRPr="00984C7F" w:rsidRDefault="003D1B71" w:rsidP="006D79A8">
            <w:pPr>
              <w:pStyle w:val="Information"/>
              <w:jc w:val="center"/>
              <w:rPr>
                <w:noProof/>
                <w:sz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133842" w14:textId="77777777" w:rsidR="003D1B71" w:rsidRPr="00984C7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</w:rPr>
            </w:pPr>
            <w:r w:rsidRPr="00984C7F"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AF8A18C" wp14:editId="2F5A63C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011734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8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3DAADF9" w14:textId="77777777" w:rsidR="003D1B71" w:rsidRDefault="00756D80" w:rsidP="00756D80">
            <w:pPr>
              <w:pStyle w:val="Information"/>
              <w:rPr>
                <w:sz w:val="22"/>
              </w:rPr>
            </w:pPr>
            <w:r w:rsidRPr="00984C7F">
              <w:rPr>
                <w:sz w:val="22"/>
              </w:rPr>
              <w:t>+994505346416</w:t>
            </w:r>
          </w:p>
          <w:p w14:paraId="6E61E961" w14:textId="2E7E20FA" w:rsidR="0012200D" w:rsidRPr="00984C7F" w:rsidRDefault="0012200D" w:rsidP="00756D80">
            <w:pPr>
              <w:pStyle w:val="Information"/>
              <w:rPr>
                <w:sz w:val="22"/>
              </w:rPr>
            </w:pPr>
            <w:r>
              <w:rPr>
                <w:sz w:val="22"/>
              </w:rPr>
              <w:t>+994556942809</w:t>
            </w:r>
          </w:p>
        </w:tc>
        <w:tc>
          <w:tcPr>
            <w:tcW w:w="423" w:type="dxa"/>
            <w:vMerge/>
          </w:tcPr>
          <w:p w14:paraId="3D43314A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55C6B1E2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0CB046E9" w14:textId="77777777" w:rsidTr="003D1B71">
        <w:trPr>
          <w:trHeight w:val="183"/>
        </w:trPr>
        <w:tc>
          <w:tcPr>
            <w:tcW w:w="720" w:type="dxa"/>
          </w:tcPr>
          <w:p w14:paraId="0382BD68" w14:textId="77777777" w:rsidR="003D1B71" w:rsidRPr="00984C7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9A8F82D" w14:textId="77777777" w:rsidR="003D1B71" w:rsidRPr="00984C7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423" w:type="dxa"/>
            <w:vMerge/>
          </w:tcPr>
          <w:p w14:paraId="7245B56E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774E2A0E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0C286CB8" w14:textId="77777777" w:rsidTr="003D1B71">
        <w:trPr>
          <w:trHeight w:val="633"/>
        </w:trPr>
        <w:tc>
          <w:tcPr>
            <w:tcW w:w="720" w:type="dxa"/>
          </w:tcPr>
          <w:p w14:paraId="619D1ACE" w14:textId="77777777" w:rsidR="003D1B71" w:rsidRPr="00984C7F" w:rsidRDefault="003D1B71" w:rsidP="006D79A8">
            <w:pPr>
              <w:pStyle w:val="Information"/>
              <w:jc w:val="center"/>
              <w:rPr>
                <w:noProof/>
                <w:sz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1A3995" w14:textId="77777777" w:rsidR="003D1B71" w:rsidRPr="00984C7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</w:rPr>
            </w:pPr>
            <w:r w:rsidRPr="00984C7F"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B1D288" wp14:editId="75E6891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A4C70C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20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02006CA" w14:textId="77777777" w:rsidR="003D1B71" w:rsidRDefault="00756D80" w:rsidP="00756D80">
            <w:pPr>
              <w:pStyle w:val="Information"/>
              <w:rPr>
                <w:sz w:val="22"/>
              </w:rPr>
            </w:pPr>
            <w:r w:rsidRPr="00984C7F">
              <w:rPr>
                <w:sz w:val="22"/>
              </w:rPr>
              <w:t>knnrmznl@gmail.com</w:t>
            </w:r>
          </w:p>
          <w:p w14:paraId="67B117F2" w14:textId="65BA3D79" w:rsidR="00A226FD" w:rsidRPr="00984C7F" w:rsidRDefault="0012200D" w:rsidP="00756D80">
            <w:pPr>
              <w:pStyle w:val="Information"/>
              <w:rPr>
                <w:sz w:val="22"/>
              </w:rPr>
            </w:pPr>
            <w:r>
              <w:rPr>
                <w:sz w:val="22"/>
              </w:rPr>
              <w:t>kramazanli@outlook.com</w:t>
            </w:r>
          </w:p>
        </w:tc>
        <w:tc>
          <w:tcPr>
            <w:tcW w:w="423" w:type="dxa"/>
            <w:vMerge/>
          </w:tcPr>
          <w:p w14:paraId="0FF09156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1B0439C1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2319106A" w14:textId="77777777" w:rsidTr="003D1B71">
        <w:trPr>
          <w:trHeight w:val="174"/>
        </w:trPr>
        <w:tc>
          <w:tcPr>
            <w:tcW w:w="720" w:type="dxa"/>
          </w:tcPr>
          <w:p w14:paraId="05DF8CE3" w14:textId="77777777" w:rsidR="003D1B71" w:rsidRPr="00984C7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C2CA339" w14:textId="77777777" w:rsidR="003D1B71" w:rsidRPr="00984C7F" w:rsidRDefault="003D1B71" w:rsidP="00B6466C">
            <w:pPr>
              <w:pStyle w:val="NoSpacing"/>
              <w:rPr>
                <w:rFonts w:ascii="Calibri" w:hAnsi="Calibri" w:cs="Calibri"/>
                <w:color w:val="666666"/>
                <w:sz w:val="10"/>
              </w:rPr>
            </w:pPr>
          </w:p>
        </w:tc>
        <w:tc>
          <w:tcPr>
            <w:tcW w:w="423" w:type="dxa"/>
            <w:vMerge/>
          </w:tcPr>
          <w:p w14:paraId="077EBBD8" w14:textId="77777777" w:rsidR="003D1B71" w:rsidRPr="00984C7F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23F903F2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1A20B400" w14:textId="77777777" w:rsidTr="003D1B71">
        <w:trPr>
          <w:trHeight w:val="633"/>
        </w:trPr>
        <w:tc>
          <w:tcPr>
            <w:tcW w:w="720" w:type="dxa"/>
          </w:tcPr>
          <w:p w14:paraId="13978083" w14:textId="77777777" w:rsidR="003D1B71" w:rsidRPr="00984C7F" w:rsidRDefault="003D1B71" w:rsidP="006D79A8">
            <w:pPr>
              <w:pStyle w:val="Information"/>
              <w:jc w:val="center"/>
              <w:rPr>
                <w:noProof/>
                <w:sz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629D870" w14:textId="34D5441E" w:rsidR="003D1B71" w:rsidRPr="00984C7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 w:val="22"/>
              </w:rPr>
            </w:pPr>
          </w:p>
        </w:tc>
        <w:tc>
          <w:tcPr>
            <w:tcW w:w="2312" w:type="dxa"/>
            <w:vAlign w:val="center"/>
          </w:tcPr>
          <w:p w14:paraId="7E611906" w14:textId="15DED071" w:rsidR="003D1B71" w:rsidRPr="00984C7F" w:rsidRDefault="003D1B71" w:rsidP="0012200D">
            <w:pPr>
              <w:pStyle w:val="Information"/>
              <w:rPr>
                <w:sz w:val="22"/>
              </w:rPr>
            </w:pPr>
          </w:p>
        </w:tc>
        <w:tc>
          <w:tcPr>
            <w:tcW w:w="423" w:type="dxa"/>
            <w:vMerge/>
          </w:tcPr>
          <w:p w14:paraId="6E0A014D" w14:textId="77777777" w:rsidR="003D1B71" w:rsidRPr="00984C7F" w:rsidRDefault="003D1B71" w:rsidP="00A14C79">
            <w:pPr>
              <w:pStyle w:val="Information"/>
              <w:rPr>
                <w:rFonts w:ascii="Times New Roman" w:hAnsi="Times New Roman"/>
                <w:sz w:val="22"/>
              </w:rPr>
            </w:pPr>
          </w:p>
        </w:tc>
        <w:tc>
          <w:tcPr>
            <w:tcW w:w="6607" w:type="dxa"/>
            <w:vMerge/>
          </w:tcPr>
          <w:p w14:paraId="10E0C636" w14:textId="77777777" w:rsidR="003D1B71" w:rsidRPr="00984C7F" w:rsidRDefault="003D1B71" w:rsidP="005801E5">
            <w:pPr>
              <w:pStyle w:val="Heading1"/>
              <w:rPr>
                <w:sz w:val="32"/>
              </w:rPr>
            </w:pPr>
          </w:p>
        </w:tc>
      </w:tr>
      <w:tr w:rsidR="003D1B71" w:rsidRPr="00984C7F" w14:paraId="2F01947A" w14:textId="77777777" w:rsidTr="003D1B71">
        <w:trPr>
          <w:trHeight w:val="2448"/>
        </w:trPr>
        <w:tc>
          <w:tcPr>
            <w:tcW w:w="720" w:type="dxa"/>
          </w:tcPr>
          <w:p w14:paraId="73A6282F" w14:textId="77777777" w:rsidR="003D1B71" w:rsidRPr="00984C7F" w:rsidRDefault="003D1B71" w:rsidP="00222466">
            <w:pPr>
              <w:rPr>
                <w:rFonts w:ascii="Calibri" w:hAnsi="Calibri" w:cs="Calibri"/>
                <w:color w:val="0072C7" w:themeColor="accent2"/>
                <w:sz w:val="24"/>
              </w:rPr>
            </w:pPr>
          </w:p>
        </w:tc>
        <w:tc>
          <w:tcPr>
            <w:tcW w:w="2942" w:type="dxa"/>
            <w:gridSpan w:val="2"/>
          </w:tcPr>
          <w:p w14:paraId="48607827" w14:textId="77777777" w:rsidR="003D1B71" w:rsidRPr="00984C7F" w:rsidRDefault="003D1B71" w:rsidP="00222466">
            <w:pPr>
              <w:rPr>
                <w:rFonts w:ascii="Calibri" w:hAnsi="Calibri" w:cs="Calibri"/>
                <w:color w:val="0072C7" w:themeColor="accent2"/>
                <w:sz w:val="24"/>
              </w:rPr>
            </w:pPr>
          </w:p>
        </w:tc>
        <w:tc>
          <w:tcPr>
            <w:tcW w:w="423" w:type="dxa"/>
          </w:tcPr>
          <w:p w14:paraId="37EE4B5B" w14:textId="77777777" w:rsidR="003D1B71" w:rsidRPr="00984C7F" w:rsidRDefault="003D1B71" w:rsidP="00222466">
            <w:pPr>
              <w:rPr>
                <w:sz w:val="24"/>
              </w:rPr>
            </w:pPr>
          </w:p>
        </w:tc>
        <w:tc>
          <w:tcPr>
            <w:tcW w:w="6607" w:type="dxa"/>
            <w:vMerge/>
          </w:tcPr>
          <w:p w14:paraId="4BCDBE12" w14:textId="77777777" w:rsidR="003D1B71" w:rsidRPr="00984C7F" w:rsidRDefault="003D1B71" w:rsidP="00222466">
            <w:pPr>
              <w:rPr>
                <w:sz w:val="24"/>
              </w:rPr>
            </w:pPr>
          </w:p>
        </w:tc>
      </w:tr>
      <w:bookmarkEnd w:id="0"/>
    </w:tbl>
    <w:p w14:paraId="6AA9E149" w14:textId="4E5EA84B" w:rsidR="007F5B63" w:rsidRDefault="007F5B63" w:rsidP="006D79A8">
      <w:pPr>
        <w:pStyle w:val="BodyText"/>
        <w:rPr>
          <w:sz w:val="22"/>
        </w:rPr>
      </w:pPr>
    </w:p>
    <w:p w14:paraId="4AF2E560" w14:textId="7CDE14F6" w:rsidR="00AC1695" w:rsidRDefault="00AC1695" w:rsidP="00AC1695">
      <w:pPr>
        <w:pStyle w:val="Heading2"/>
        <w:ind w:left="2880" w:firstLine="720"/>
        <w:rPr>
          <w:rFonts w:ascii="Calibri" w:hAnsi="Calibri" w:cs="Calibri"/>
          <w:color w:val="0072C7"/>
          <w:sz w:val="28"/>
        </w:rPr>
      </w:pPr>
      <w:r>
        <w:rPr>
          <w:rFonts w:ascii="Calibri" w:hAnsi="Calibri" w:cs="Calibri"/>
          <w:color w:val="0072C7"/>
          <w:sz w:val="28"/>
        </w:rPr>
        <w:lastRenderedPageBreak/>
        <w:t>Hobbies and interests</w:t>
      </w:r>
    </w:p>
    <w:p w14:paraId="6ED71760" w14:textId="4CA8C160" w:rsidR="00AC1695" w:rsidRDefault="00AC1695" w:rsidP="00AC1695"/>
    <w:p w14:paraId="010F5154" w14:textId="3E29BA22" w:rsidR="00AC1695" w:rsidRPr="00AC1695" w:rsidRDefault="00AC1695" w:rsidP="00AC1695">
      <w:pPr>
        <w:ind w:left="360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1695">
        <w:t>[Love reading books</w:t>
      </w:r>
      <w:r w:rsidR="006C0A8B">
        <w:t xml:space="preserve"> (George Orwell, Dale Carnegie)</w:t>
      </w:r>
      <w:r w:rsidRPr="00AC1695">
        <w:t>, but haven’t read since</w:t>
      </w:r>
      <w:r w:rsidR="003A69A4">
        <w:t xml:space="preserve"> </w:t>
      </w:r>
      <w:r w:rsidR="006C0A8B">
        <w:t>Dec</w:t>
      </w:r>
      <w:r w:rsidR="003A69A4">
        <w:t>ember</w:t>
      </w:r>
      <w:r w:rsidR="006C0A8B">
        <w:t>. Playing football</w:t>
      </w:r>
      <w:r w:rsidRPr="00AC1695">
        <w:t>. Recently</w:t>
      </w:r>
      <w:r w:rsidR="006C0A8B">
        <w:t xml:space="preserve"> learning chemistry and Spanish language</w:t>
      </w:r>
      <w:r w:rsidRPr="00AC1695">
        <w:t xml:space="preserve">. Always trying to improve </w:t>
      </w:r>
      <w:proofErr w:type="gramStart"/>
      <w:r w:rsidRPr="00AC1695">
        <w:t>myself ]</w:t>
      </w:r>
      <w:proofErr w:type="gramEnd"/>
    </w:p>
    <w:p w14:paraId="206B2EE6" w14:textId="079621D1" w:rsidR="00AC1695" w:rsidRPr="00984C7F" w:rsidRDefault="00AC1695" w:rsidP="00AC1695">
      <w:pPr>
        <w:pStyle w:val="BodyText"/>
        <w:ind w:left="3600"/>
        <w:jc w:val="center"/>
        <w:rPr>
          <w:sz w:val="22"/>
        </w:rPr>
      </w:pPr>
    </w:p>
    <w:sectPr w:rsidR="00AC1695" w:rsidRPr="00984C7F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F572C" w14:textId="77777777" w:rsidR="00926815" w:rsidRDefault="00926815" w:rsidP="00590471">
      <w:r>
        <w:separator/>
      </w:r>
    </w:p>
  </w:endnote>
  <w:endnote w:type="continuationSeparator" w:id="0">
    <w:p w14:paraId="04527FA7" w14:textId="77777777" w:rsidR="00926815" w:rsidRDefault="009268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53D89" w14:textId="77777777" w:rsidR="00926815" w:rsidRDefault="00926815" w:rsidP="00590471">
      <w:r>
        <w:separator/>
      </w:r>
    </w:p>
  </w:footnote>
  <w:footnote w:type="continuationSeparator" w:id="0">
    <w:p w14:paraId="06527BC7" w14:textId="77777777" w:rsidR="00926815" w:rsidRDefault="009268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9921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E9D931F" wp14:editId="1E21CDE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295226D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1FE4"/>
    <w:multiLevelType w:val="hybridMultilevel"/>
    <w:tmpl w:val="689466B8"/>
    <w:lvl w:ilvl="0" w:tplc="03FEA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0szCwtDQ3szQzMzdW0lEKTi0uzszPAykwrAUARshY5CwAAAA="/>
  </w:docVars>
  <w:rsids>
    <w:rsidRoot w:val="00756D80"/>
    <w:rsid w:val="00060042"/>
    <w:rsid w:val="0008685D"/>
    <w:rsid w:val="00090860"/>
    <w:rsid w:val="00112FD7"/>
    <w:rsid w:val="0012200D"/>
    <w:rsid w:val="00150ABD"/>
    <w:rsid w:val="00171692"/>
    <w:rsid w:val="001946FC"/>
    <w:rsid w:val="001D5804"/>
    <w:rsid w:val="00222466"/>
    <w:rsid w:val="0024753C"/>
    <w:rsid w:val="00276026"/>
    <w:rsid w:val="002B4549"/>
    <w:rsid w:val="00310F17"/>
    <w:rsid w:val="00321215"/>
    <w:rsid w:val="00322A46"/>
    <w:rsid w:val="003326CB"/>
    <w:rsid w:val="00353B60"/>
    <w:rsid w:val="00376291"/>
    <w:rsid w:val="00380FD1"/>
    <w:rsid w:val="00383D02"/>
    <w:rsid w:val="00385DE7"/>
    <w:rsid w:val="00392211"/>
    <w:rsid w:val="003A69A4"/>
    <w:rsid w:val="003D1B71"/>
    <w:rsid w:val="004E158A"/>
    <w:rsid w:val="00534D69"/>
    <w:rsid w:val="00565C77"/>
    <w:rsid w:val="0056708E"/>
    <w:rsid w:val="005801E5"/>
    <w:rsid w:val="00590471"/>
    <w:rsid w:val="005D01FA"/>
    <w:rsid w:val="005F1139"/>
    <w:rsid w:val="00606954"/>
    <w:rsid w:val="00653E17"/>
    <w:rsid w:val="00655B26"/>
    <w:rsid w:val="006A08E8"/>
    <w:rsid w:val="006C0A8B"/>
    <w:rsid w:val="006D79A8"/>
    <w:rsid w:val="00700599"/>
    <w:rsid w:val="0072353B"/>
    <w:rsid w:val="00756D80"/>
    <w:rsid w:val="007575B6"/>
    <w:rsid w:val="007B3C81"/>
    <w:rsid w:val="007D67CA"/>
    <w:rsid w:val="007E668F"/>
    <w:rsid w:val="007F5B63"/>
    <w:rsid w:val="00803A0A"/>
    <w:rsid w:val="00845118"/>
    <w:rsid w:val="00846CB9"/>
    <w:rsid w:val="008566AA"/>
    <w:rsid w:val="008A1E6E"/>
    <w:rsid w:val="008C024F"/>
    <w:rsid w:val="008C2CFC"/>
    <w:rsid w:val="008C4D81"/>
    <w:rsid w:val="00912DC8"/>
    <w:rsid w:val="00926815"/>
    <w:rsid w:val="009475DC"/>
    <w:rsid w:val="00967B93"/>
    <w:rsid w:val="00967D6E"/>
    <w:rsid w:val="00984C7F"/>
    <w:rsid w:val="0099129F"/>
    <w:rsid w:val="009A56E3"/>
    <w:rsid w:val="009D090F"/>
    <w:rsid w:val="00A226FD"/>
    <w:rsid w:val="00A31464"/>
    <w:rsid w:val="00A31B16"/>
    <w:rsid w:val="00A33613"/>
    <w:rsid w:val="00A47A8D"/>
    <w:rsid w:val="00AC1695"/>
    <w:rsid w:val="00AC6C7E"/>
    <w:rsid w:val="00B072EB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30AEB"/>
    <w:rsid w:val="00DA79D8"/>
    <w:rsid w:val="00DC3F0A"/>
    <w:rsid w:val="00DD5870"/>
    <w:rsid w:val="00E26AED"/>
    <w:rsid w:val="00E73AB8"/>
    <w:rsid w:val="00E90A60"/>
    <w:rsid w:val="00ED47F7"/>
    <w:rsid w:val="00EE7E09"/>
    <w:rsid w:val="00F0019E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E1CE9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A226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D1BFEF945749F7A30E4B22AE208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CE25-22D8-4D94-B783-93890A863E54}"/>
      </w:docPartPr>
      <w:docPartBody>
        <w:p w:rsidR="00285FAB" w:rsidRDefault="00D520CE">
          <w:pPr>
            <w:pStyle w:val="64D1BFEF945749F7A30E4B22AE2089AA"/>
          </w:pPr>
          <w:r w:rsidRPr="00AC6C7E">
            <w:t>Experience</w:t>
          </w:r>
        </w:p>
      </w:docPartBody>
    </w:docPart>
    <w:docPart>
      <w:docPartPr>
        <w:name w:val="E1B744E453564095B87ED40507756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32EC-A66B-4A04-A54E-103274002DA3}"/>
      </w:docPartPr>
      <w:docPartBody>
        <w:p w:rsidR="00285FAB" w:rsidRDefault="00D520CE">
          <w:pPr>
            <w:pStyle w:val="E1B744E453564095B87ED40507756743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CE"/>
    <w:rsid w:val="00004865"/>
    <w:rsid w:val="00285FAB"/>
    <w:rsid w:val="002A7746"/>
    <w:rsid w:val="0079365D"/>
    <w:rsid w:val="00835F66"/>
    <w:rsid w:val="00902AB3"/>
    <w:rsid w:val="00D520CE"/>
    <w:rsid w:val="00F7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DC9B8FFC2A4ACF8BF8162DEAB243A8">
    <w:name w:val="4BDC9B8FFC2A4ACF8BF8162DEAB243A8"/>
  </w:style>
  <w:style w:type="paragraph" w:customStyle="1" w:styleId="A411BCCF2956441D85D64F4325776E72">
    <w:name w:val="A411BCCF2956441D85D64F4325776E72"/>
  </w:style>
  <w:style w:type="paragraph" w:customStyle="1" w:styleId="64D1BFEF945749F7A30E4B22AE2089AA">
    <w:name w:val="64D1BFEF945749F7A30E4B22AE2089AA"/>
  </w:style>
  <w:style w:type="paragraph" w:customStyle="1" w:styleId="2F92848A851F400E8793F6B76BC8C089">
    <w:name w:val="2F92848A851F400E8793F6B76BC8C089"/>
  </w:style>
  <w:style w:type="paragraph" w:customStyle="1" w:styleId="516F297D9C104B86B8CE3A41168863D4">
    <w:name w:val="516F297D9C104B86B8CE3A41168863D4"/>
  </w:style>
  <w:style w:type="paragraph" w:customStyle="1" w:styleId="2DC5675546B146188DDB906395822E56">
    <w:name w:val="2DC5675546B146188DDB906395822E56"/>
  </w:style>
  <w:style w:type="paragraph" w:customStyle="1" w:styleId="8A1815F8BB1C4E868266EB2CD2196C47">
    <w:name w:val="8A1815F8BB1C4E868266EB2CD2196C47"/>
  </w:style>
  <w:style w:type="paragraph" w:customStyle="1" w:styleId="CE1AA83D839946829D7962E4077A55E1">
    <w:name w:val="CE1AA83D839946829D7962E4077A55E1"/>
  </w:style>
  <w:style w:type="paragraph" w:customStyle="1" w:styleId="9F09401AA4D04FB8A7467C9A5C1FCB80">
    <w:name w:val="9F09401AA4D04FB8A7467C9A5C1FCB80"/>
  </w:style>
  <w:style w:type="paragraph" w:customStyle="1" w:styleId="153928BCCB354169B33D4FC6D1725086">
    <w:name w:val="153928BCCB354169B33D4FC6D1725086"/>
  </w:style>
  <w:style w:type="paragraph" w:customStyle="1" w:styleId="743D5B4D349D4463B978B43D1D2EB31B">
    <w:name w:val="743D5B4D349D4463B978B43D1D2EB31B"/>
  </w:style>
  <w:style w:type="paragraph" w:customStyle="1" w:styleId="C20281AF931744679508F6628AFBB067">
    <w:name w:val="C20281AF931744679508F6628AFBB067"/>
  </w:style>
  <w:style w:type="paragraph" w:customStyle="1" w:styleId="63C17D97C0D64C55919E186C20383E34">
    <w:name w:val="63C17D97C0D64C55919E186C20383E34"/>
  </w:style>
  <w:style w:type="paragraph" w:customStyle="1" w:styleId="5BF0B23BAB63410B8E3116C400C5B0D3">
    <w:name w:val="5BF0B23BAB63410B8E3116C400C5B0D3"/>
  </w:style>
  <w:style w:type="paragraph" w:customStyle="1" w:styleId="9189EBDEDD394CB2A0851DDA602CF270">
    <w:name w:val="9189EBDEDD394CB2A0851DDA602CF270"/>
  </w:style>
  <w:style w:type="paragraph" w:customStyle="1" w:styleId="3190A475A8094C26BA52C461F2DA433F">
    <w:name w:val="3190A475A8094C26BA52C461F2DA433F"/>
  </w:style>
  <w:style w:type="paragraph" w:customStyle="1" w:styleId="C578F4262ABB40909DE7936B0785DA35">
    <w:name w:val="C578F4262ABB40909DE7936B0785DA35"/>
  </w:style>
  <w:style w:type="paragraph" w:customStyle="1" w:styleId="441CD960D1FB42468B2641A7BF7F2564">
    <w:name w:val="441CD960D1FB42468B2641A7BF7F2564"/>
  </w:style>
  <w:style w:type="paragraph" w:customStyle="1" w:styleId="03AD521618144887925B5398AB10785F">
    <w:name w:val="03AD521618144887925B5398AB10785F"/>
  </w:style>
  <w:style w:type="paragraph" w:customStyle="1" w:styleId="E1B744E453564095B87ED40507756743">
    <w:name w:val="E1B744E453564095B87ED40507756743"/>
  </w:style>
  <w:style w:type="paragraph" w:customStyle="1" w:styleId="95A58F8A76DC4D0B8C4DC3F213B53EB6">
    <w:name w:val="95A58F8A76DC4D0B8C4DC3F213B53EB6"/>
  </w:style>
  <w:style w:type="paragraph" w:customStyle="1" w:styleId="E436A5F3CD104F2AA1C92216DE72D7B0">
    <w:name w:val="E436A5F3CD104F2AA1C92216DE72D7B0"/>
  </w:style>
  <w:style w:type="paragraph" w:customStyle="1" w:styleId="0F587E353DBA430890B1872377E3E19C">
    <w:name w:val="0F587E353DBA430890B1872377E3E19C"/>
  </w:style>
  <w:style w:type="paragraph" w:customStyle="1" w:styleId="515AAAB5EED64596A300C7C02F69FF18">
    <w:name w:val="515AAAB5EED64596A300C7C02F69FF18"/>
  </w:style>
  <w:style w:type="paragraph" w:customStyle="1" w:styleId="369F43198EF8405B857B15585A1EF0DB">
    <w:name w:val="369F43198EF8405B857B15585A1EF0DB"/>
  </w:style>
  <w:style w:type="paragraph" w:customStyle="1" w:styleId="95BF4E4870EA4BD6A751444B4B251C08">
    <w:name w:val="95BF4E4870EA4BD6A751444B4B251C08"/>
  </w:style>
  <w:style w:type="paragraph" w:customStyle="1" w:styleId="7DF776729B524F4788AD8DECFA83DD1A">
    <w:name w:val="7DF776729B524F4788AD8DECFA83DD1A"/>
  </w:style>
  <w:style w:type="paragraph" w:customStyle="1" w:styleId="4A0BA5D246D74880895E04E3ABF6D0A1">
    <w:name w:val="4A0BA5D246D74880895E04E3ABF6D0A1"/>
  </w:style>
  <w:style w:type="paragraph" w:customStyle="1" w:styleId="A9C5F953054846188BDEED6372F85281">
    <w:name w:val="A9C5F953054846188BDEED6372F85281"/>
  </w:style>
  <w:style w:type="paragraph" w:customStyle="1" w:styleId="7C5E4011A0EC457E82A9042A23572342">
    <w:name w:val="7C5E4011A0EC457E82A9042A23572342"/>
  </w:style>
  <w:style w:type="paragraph" w:customStyle="1" w:styleId="CAD980FCECF34CA5BDFB15DA8013D318">
    <w:name w:val="CAD980FCECF34CA5BDFB15DA8013D318"/>
  </w:style>
  <w:style w:type="paragraph" w:customStyle="1" w:styleId="97896605396448939B37B16B91498A82">
    <w:name w:val="97896605396448939B37B16B91498A82"/>
  </w:style>
  <w:style w:type="paragraph" w:customStyle="1" w:styleId="14EEB4E174CA47F79486D54C09FCBA71">
    <w:name w:val="14EEB4E174CA47F79486D54C09FCBA7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6B511E010894BF1A424E34C74F163FA">
    <w:name w:val="A6B511E010894BF1A424E34C74F163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2020-02-15T09:15:00Z</dcterms:created>
  <dcterms:modified xsi:type="dcterms:W3CDTF">2020-02-15T09:19:00Z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